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7C3" w:rsidRPr="003F7D83" w:rsidRDefault="004907C3" w:rsidP="004907C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7448E">
        <w:rPr>
          <w:rFonts w:ascii="Arial" w:hAnsi="Arial" w:cs="Arial"/>
          <w:b/>
          <w:bCs/>
          <w:sz w:val="24"/>
          <w:szCs w:val="24"/>
          <w:u w:val="single"/>
        </w:rPr>
        <w:t>ANEXO I</w:t>
      </w:r>
      <w:r w:rsidRPr="003F7D83">
        <w:rPr>
          <w:rFonts w:ascii="Arial" w:hAnsi="Arial" w:cs="Arial"/>
          <w:b/>
          <w:bCs/>
          <w:sz w:val="24"/>
          <w:szCs w:val="24"/>
        </w:rPr>
        <w:t xml:space="preserve">- </w:t>
      </w:r>
      <w:bookmarkStart w:id="0" w:name="_GoBack"/>
      <w:bookmarkEnd w:id="0"/>
      <w:r w:rsidRPr="003F7D83">
        <w:rPr>
          <w:rFonts w:ascii="Arial" w:hAnsi="Arial" w:cs="Arial"/>
          <w:b/>
          <w:bCs/>
          <w:sz w:val="24"/>
          <w:szCs w:val="24"/>
        </w:rPr>
        <w:t>MODELO DE SOLICITUD DE FINANCIACIÓN</w:t>
      </w:r>
    </w:p>
    <w:p w:rsidR="004907C3" w:rsidRPr="003F7D83" w:rsidRDefault="004907C3" w:rsidP="004907C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3F7D83">
        <w:rPr>
          <w:rFonts w:ascii="Arial" w:hAnsi="Arial" w:cs="Arial"/>
          <w:b/>
          <w:bCs/>
          <w:sz w:val="24"/>
          <w:szCs w:val="24"/>
        </w:rPr>
        <w:t>OPERACIONES PARA EL DESARROLLO DE INICIATIVAS DE COOPERACIÓN TRANSNACIONAL QUE FOMENTEN LA IGUALDAD DE OPORTUNIDADES Y LA INCLUSIÓN SOCIAL Y LABORAL DE PERSONAS CON DISCAPCIDAD, EL MARCO DEL PROGRAMA OPERATIVO POISES 2014-2020 COFINANCIADO POR EL FONDO SOCIAL EUROPEO (FSE)</w:t>
      </w:r>
      <w:r>
        <w:rPr>
          <w:rFonts w:ascii="Arial" w:hAnsi="Arial" w:cs="Arial"/>
          <w:b/>
          <w:bCs/>
          <w:sz w:val="24"/>
          <w:szCs w:val="24"/>
        </w:rPr>
        <w:t xml:space="preserve"> – EJE 7.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670"/>
        <w:gridCol w:w="1762"/>
        <w:gridCol w:w="2186"/>
      </w:tblGrid>
      <w:tr w:rsidR="004907C3" w:rsidRPr="00DC6EB0" w:rsidTr="004907C3">
        <w:tc>
          <w:tcPr>
            <w:tcW w:w="5000" w:type="pct"/>
            <w:gridSpan w:val="4"/>
            <w:shd w:val="clear" w:color="auto" w:fill="C00000"/>
            <w:vAlign w:val="bottom"/>
          </w:tcPr>
          <w:p w:rsidR="004907C3" w:rsidRPr="006C4788" w:rsidRDefault="004907C3" w:rsidP="004907C3">
            <w:pPr>
              <w:pStyle w:val="Ttulo1"/>
              <w:outlineLvl w:val="0"/>
              <w:rPr>
                <w:rFonts w:ascii="Arial" w:hAnsi="Arial" w:cs="Arial"/>
                <w:sz w:val="20"/>
              </w:rPr>
            </w:pPr>
            <w:r w:rsidRPr="006C4788">
              <w:rPr>
                <w:rFonts w:ascii="Arial" w:hAnsi="Arial" w:cs="Arial"/>
                <w:sz w:val="20"/>
              </w:rPr>
              <w:t>Datos de la entidad solicitante</w:t>
            </w:r>
          </w:p>
        </w:tc>
      </w:tr>
      <w:tr w:rsidR="004907C3" w:rsidRPr="00DC6EB0" w:rsidTr="007971EF">
        <w:tc>
          <w:tcPr>
            <w:tcW w:w="1334" w:type="pct"/>
            <w:vAlign w:val="bottom"/>
          </w:tcPr>
          <w:p w:rsidR="004907C3" w:rsidRPr="006C4788" w:rsidRDefault="00F7448E" w:rsidP="00DC6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sdt>
              <w:sdtPr>
                <w:rPr>
                  <w:rFonts w:ascii="Arial" w:hAnsi="Arial" w:cs="Arial"/>
                  <w:b/>
                  <w:sz w:val="20"/>
                </w:rPr>
                <w:id w:val="1621259925"/>
                <w:placeholder>
                  <w:docPart w:val="116C9AAEE8B2408DA0B2CC1F3DFFBCDC"/>
                </w:placeholder>
                <w:temporary/>
                <w:showingPlcHdr/>
                <w15:appearance w15:val="hidden"/>
              </w:sdtPr>
              <w:sdtEndPr/>
              <w:sdtContent>
                <w:r w:rsidR="004907C3" w:rsidRPr="006C4788">
                  <w:rPr>
                    <w:rFonts w:ascii="Arial" w:hAnsi="Arial" w:cs="Arial"/>
                    <w:b/>
                    <w:sz w:val="20"/>
                    <w:lang w:bidi="es-ES"/>
                  </w:rPr>
                  <w:t>Nombre</w:t>
                </w:r>
              </w:sdtContent>
            </w:sdt>
            <w:r w:rsidR="004907C3" w:rsidRPr="006C4788">
              <w:rPr>
                <w:rFonts w:ascii="Arial" w:hAnsi="Arial" w:cs="Arial"/>
                <w:b/>
                <w:sz w:val="20"/>
              </w:rPr>
              <w:t xml:space="preserve"> y razón social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4907C3" w:rsidRPr="006C4788" w:rsidRDefault="004907C3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4907C3" w:rsidRPr="00DC6EB0" w:rsidTr="007971EF">
        <w:tc>
          <w:tcPr>
            <w:tcW w:w="1334" w:type="pct"/>
            <w:vAlign w:val="bottom"/>
          </w:tcPr>
          <w:p w:rsidR="004907C3" w:rsidRPr="006C4788" w:rsidRDefault="004907C3" w:rsidP="00DC6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Siglas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907C3" w:rsidRPr="006C4788" w:rsidRDefault="004907C3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4907C3" w:rsidRPr="00DC6EB0" w:rsidTr="004907C3">
        <w:tc>
          <w:tcPr>
            <w:tcW w:w="1334" w:type="pct"/>
            <w:vAlign w:val="bottom"/>
          </w:tcPr>
          <w:p w:rsidR="004907C3" w:rsidRPr="006C4788" w:rsidRDefault="004907C3" w:rsidP="00DC6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NIF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907C3" w:rsidRPr="006C4788" w:rsidRDefault="004907C3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4907C3" w:rsidRPr="00DC6EB0" w:rsidTr="007971EF">
        <w:tc>
          <w:tcPr>
            <w:tcW w:w="1334" w:type="pct"/>
            <w:vAlign w:val="bottom"/>
          </w:tcPr>
          <w:p w:rsidR="004907C3" w:rsidRPr="006C4788" w:rsidRDefault="004907C3" w:rsidP="00DC6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Domicilio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4907C3" w:rsidRPr="006C4788" w:rsidRDefault="004907C3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F61952" w:rsidRPr="00DC6EB0" w:rsidTr="00F61952">
        <w:tc>
          <w:tcPr>
            <w:tcW w:w="1334" w:type="pct"/>
            <w:vAlign w:val="bottom"/>
          </w:tcPr>
          <w:p w:rsidR="00F61952" w:rsidRPr="006C4788" w:rsidRDefault="00F61952" w:rsidP="00DC6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C.P. localidad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76" w:type="pct"/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Provincia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733D83" w:rsidRPr="00DC6EB0" w:rsidTr="00224EB0">
        <w:tc>
          <w:tcPr>
            <w:tcW w:w="1334" w:type="pct"/>
            <w:vAlign w:val="bottom"/>
          </w:tcPr>
          <w:p w:rsidR="00733D83" w:rsidRPr="006C4788" w:rsidRDefault="00733D83" w:rsidP="00224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Teléfono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33D83" w:rsidRPr="006C4788" w:rsidRDefault="00733D83" w:rsidP="00224EB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733D83" w:rsidRPr="006C4788" w:rsidRDefault="00733D83" w:rsidP="00224EB0">
            <w:pPr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Fax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733D83" w:rsidRPr="006C4788" w:rsidRDefault="00733D83" w:rsidP="00224EB0">
            <w:pPr>
              <w:rPr>
                <w:rFonts w:ascii="Arial" w:hAnsi="Arial" w:cs="Arial"/>
                <w:sz w:val="20"/>
              </w:rPr>
            </w:pPr>
          </w:p>
        </w:tc>
      </w:tr>
      <w:tr w:rsidR="004907C3" w:rsidRPr="00DC6EB0" w:rsidTr="007971EF">
        <w:tc>
          <w:tcPr>
            <w:tcW w:w="1334" w:type="pct"/>
            <w:vAlign w:val="bottom"/>
          </w:tcPr>
          <w:p w:rsidR="004907C3" w:rsidRPr="006C4788" w:rsidRDefault="00F61952" w:rsidP="00DC6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Ámbito</w:t>
            </w:r>
          </w:p>
        </w:tc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4907C3" w:rsidRPr="006C4788" w:rsidRDefault="004907C3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F61952" w:rsidRPr="00DC6EB0" w:rsidTr="007971EF">
        <w:tc>
          <w:tcPr>
            <w:tcW w:w="1334" w:type="pct"/>
            <w:vAlign w:val="bottom"/>
          </w:tcPr>
          <w:p w:rsidR="00F61952" w:rsidRPr="006C4788" w:rsidRDefault="00F61952" w:rsidP="00DC6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E-mail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Web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4907C3" w:rsidRPr="00DC6EB0" w:rsidTr="007971EF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4907C3" w:rsidRPr="006C4788" w:rsidRDefault="004907C3" w:rsidP="007971EF">
            <w:pPr>
              <w:rPr>
                <w:rFonts w:ascii="Arial" w:hAnsi="Arial" w:cs="Arial"/>
                <w:b/>
                <w:sz w:val="2"/>
              </w:rPr>
            </w:pPr>
          </w:p>
        </w:tc>
      </w:tr>
      <w:tr w:rsidR="004907C3" w:rsidRPr="00DC6EB0" w:rsidTr="00F61952">
        <w:tc>
          <w:tcPr>
            <w:tcW w:w="5000" w:type="pct"/>
            <w:gridSpan w:val="4"/>
            <w:shd w:val="clear" w:color="auto" w:fill="C00000"/>
            <w:vAlign w:val="bottom"/>
          </w:tcPr>
          <w:p w:rsidR="004907C3" w:rsidRPr="006C4788" w:rsidRDefault="00F61952" w:rsidP="00F61952">
            <w:pPr>
              <w:pStyle w:val="Ttulo1"/>
              <w:outlineLvl w:val="0"/>
              <w:rPr>
                <w:rFonts w:ascii="Arial" w:hAnsi="Arial" w:cs="Arial"/>
                <w:sz w:val="20"/>
              </w:rPr>
            </w:pPr>
            <w:r w:rsidRPr="006C4788">
              <w:rPr>
                <w:rFonts w:ascii="Arial" w:hAnsi="Arial" w:cs="Arial"/>
                <w:sz w:val="20"/>
              </w:rPr>
              <w:t>Datos del / de la representante legal o apoderado/a</w:t>
            </w:r>
          </w:p>
        </w:tc>
      </w:tr>
      <w:tr w:rsidR="004907C3" w:rsidRPr="00DC6EB0" w:rsidTr="007971EF">
        <w:sdt>
          <w:sdtPr>
            <w:rPr>
              <w:rFonts w:ascii="Arial" w:hAnsi="Arial" w:cs="Arial"/>
              <w:b/>
              <w:sz w:val="20"/>
            </w:rPr>
            <w:id w:val="-2047821762"/>
            <w:placeholder>
              <w:docPart w:val="04698439198840989E237F27155A0D0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4907C3" w:rsidRPr="006C4788" w:rsidRDefault="004907C3" w:rsidP="00DC6EB0">
                <w:pPr>
                  <w:pStyle w:val="Sangranormal"/>
                  <w:ind w:left="0"/>
                  <w:rPr>
                    <w:rFonts w:ascii="Arial" w:hAnsi="Arial" w:cs="Arial"/>
                    <w:b/>
                    <w:sz w:val="20"/>
                  </w:rPr>
                </w:pPr>
                <w:r w:rsidRPr="006C4788">
                  <w:rPr>
                    <w:rFonts w:ascii="Arial" w:hAnsi="Arial" w:cs="Arial"/>
                    <w:b/>
                    <w:sz w:val="20"/>
                    <w:lang w:bidi="es-ES"/>
                  </w:rPr>
                  <w:t>Nombre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4907C3" w:rsidRPr="006C4788" w:rsidRDefault="004907C3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4907C3" w:rsidRPr="00DC6EB0" w:rsidTr="007971EF">
        <w:tc>
          <w:tcPr>
            <w:tcW w:w="1334" w:type="pct"/>
            <w:vAlign w:val="bottom"/>
          </w:tcPr>
          <w:p w:rsidR="004907C3" w:rsidRPr="006C4788" w:rsidRDefault="00F61952" w:rsidP="00DC6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Cargo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907C3" w:rsidRPr="006C4788" w:rsidRDefault="004907C3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4907C3" w:rsidRPr="00DC6EB0" w:rsidTr="007971EF">
        <w:tc>
          <w:tcPr>
            <w:tcW w:w="1334" w:type="pct"/>
            <w:vAlign w:val="bottom"/>
          </w:tcPr>
          <w:p w:rsidR="004907C3" w:rsidRPr="006C4788" w:rsidRDefault="00F61952" w:rsidP="00DC6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D.N.I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907C3" w:rsidRPr="006C4788" w:rsidRDefault="004907C3" w:rsidP="007971E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4907C3" w:rsidRPr="006C4788" w:rsidRDefault="00F61952" w:rsidP="00F61952">
            <w:pPr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Teléfono de contacto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907C3" w:rsidRPr="006C4788" w:rsidRDefault="004907C3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F61952" w:rsidRPr="00DC6EB0" w:rsidTr="007971EF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b/>
                <w:sz w:val="2"/>
              </w:rPr>
            </w:pPr>
          </w:p>
        </w:tc>
      </w:tr>
      <w:tr w:rsidR="00F61952" w:rsidRPr="00DC6EB0" w:rsidTr="00F61952">
        <w:tc>
          <w:tcPr>
            <w:tcW w:w="5000" w:type="pct"/>
            <w:gridSpan w:val="4"/>
            <w:shd w:val="clear" w:color="auto" w:fill="C00000"/>
            <w:vAlign w:val="bottom"/>
          </w:tcPr>
          <w:p w:rsidR="00F61952" w:rsidRPr="006C4788" w:rsidRDefault="00F61952" w:rsidP="00F61952">
            <w:pPr>
              <w:pStyle w:val="Ttulo1"/>
              <w:outlineLvl w:val="0"/>
              <w:rPr>
                <w:rFonts w:ascii="Arial" w:hAnsi="Arial" w:cs="Arial"/>
                <w:sz w:val="20"/>
              </w:rPr>
            </w:pPr>
            <w:r w:rsidRPr="006C4788">
              <w:rPr>
                <w:rFonts w:ascii="Arial" w:hAnsi="Arial" w:cs="Arial"/>
                <w:sz w:val="20"/>
              </w:rPr>
              <w:t>Datos de la persona de contacto</w:t>
            </w:r>
          </w:p>
        </w:tc>
      </w:tr>
      <w:tr w:rsidR="00F61952" w:rsidRPr="00DC6EB0" w:rsidTr="007971EF">
        <w:sdt>
          <w:sdtPr>
            <w:rPr>
              <w:rFonts w:ascii="Arial" w:hAnsi="Arial" w:cs="Arial"/>
              <w:b/>
              <w:sz w:val="20"/>
            </w:rPr>
            <w:id w:val="-391513330"/>
            <w:placeholder>
              <w:docPart w:val="5D1C3FE776DE41FBA35482AC938C4E3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334" w:type="pct"/>
                <w:vAlign w:val="bottom"/>
              </w:tcPr>
              <w:p w:rsidR="00F61952" w:rsidRPr="006C4788" w:rsidRDefault="00F61952" w:rsidP="00DC6EB0">
                <w:pPr>
                  <w:pStyle w:val="Sangranormal"/>
                  <w:ind w:left="0"/>
                  <w:rPr>
                    <w:rFonts w:ascii="Arial" w:hAnsi="Arial" w:cs="Arial"/>
                    <w:b/>
                    <w:sz w:val="20"/>
                  </w:rPr>
                </w:pPr>
                <w:r w:rsidRPr="006C4788">
                  <w:rPr>
                    <w:rFonts w:ascii="Arial" w:hAnsi="Arial" w:cs="Arial"/>
                    <w:b/>
                    <w:sz w:val="20"/>
                    <w:lang w:bidi="es-ES"/>
                  </w:rPr>
                  <w:t>Nombre</w:t>
                </w:r>
              </w:p>
            </w:tc>
          </w:sdtContent>
        </w:sdt>
        <w:tc>
          <w:tcPr>
            <w:tcW w:w="3666" w:type="pct"/>
            <w:gridSpan w:val="3"/>
            <w:tcBorders>
              <w:bottom w:val="single" w:sz="4" w:space="0" w:color="auto"/>
            </w:tcBorders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F61952" w:rsidRPr="00DC6EB0" w:rsidTr="007971EF">
        <w:tc>
          <w:tcPr>
            <w:tcW w:w="1334" w:type="pct"/>
            <w:vAlign w:val="bottom"/>
          </w:tcPr>
          <w:p w:rsidR="00F61952" w:rsidRPr="006C4788" w:rsidRDefault="00F61952" w:rsidP="00DC6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Cargo</w:t>
            </w:r>
          </w:p>
        </w:tc>
        <w:tc>
          <w:tcPr>
            <w:tcW w:w="366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sz w:val="20"/>
              </w:rPr>
            </w:pPr>
          </w:p>
        </w:tc>
      </w:tr>
      <w:tr w:rsidR="00F61952" w:rsidRPr="00DC6EB0" w:rsidTr="007971EF">
        <w:tc>
          <w:tcPr>
            <w:tcW w:w="1334" w:type="pct"/>
            <w:vAlign w:val="bottom"/>
          </w:tcPr>
          <w:p w:rsidR="00F61952" w:rsidRPr="006C4788" w:rsidRDefault="00F61952" w:rsidP="00DC6EB0">
            <w:pPr>
              <w:pStyle w:val="Sangranormal"/>
              <w:ind w:left="0"/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E-mail</w:t>
            </w:r>
          </w:p>
        </w:tc>
        <w:tc>
          <w:tcPr>
            <w:tcW w:w="147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976" w:type="pct"/>
            <w:tcBorders>
              <w:top w:val="single" w:sz="4" w:space="0" w:color="auto"/>
            </w:tcBorders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b/>
                <w:sz w:val="20"/>
              </w:rPr>
            </w:pPr>
            <w:r w:rsidRPr="006C4788">
              <w:rPr>
                <w:rFonts w:ascii="Arial" w:hAnsi="Arial" w:cs="Arial"/>
                <w:b/>
                <w:sz w:val="20"/>
              </w:rPr>
              <w:t>Teléfono de contacto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61952" w:rsidRPr="006C4788" w:rsidRDefault="00F61952" w:rsidP="007971EF">
            <w:pPr>
              <w:rPr>
                <w:rFonts w:ascii="Arial" w:hAnsi="Arial" w:cs="Arial"/>
                <w:sz w:val="20"/>
              </w:rPr>
            </w:pPr>
          </w:p>
        </w:tc>
      </w:tr>
    </w:tbl>
    <w:p w:rsidR="004907C3" w:rsidRPr="00DC6EB0" w:rsidRDefault="004907C3" w:rsidP="00637200">
      <w:pPr>
        <w:rPr>
          <w:sz w:val="8"/>
        </w:rPr>
      </w:pPr>
    </w:p>
    <w:p w:rsidR="00DC6EB0" w:rsidRDefault="00DC6EB0" w:rsidP="00DC6EB0">
      <w:pPr>
        <w:spacing w:after="0"/>
        <w:rPr>
          <w:sz w:val="20"/>
        </w:rPr>
      </w:pPr>
    </w:p>
    <w:tbl>
      <w:tblPr>
        <w:tblStyle w:val="TableNormal"/>
        <w:tblW w:w="907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1418"/>
        <w:gridCol w:w="1275"/>
        <w:gridCol w:w="1418"/>
        <w:gridCol w:w="1417"/>
      </w:tblGrid>
      <w:tr w:rsidR="00DC6EB0" w:rsidRPr="006C4788" w:rsidTr="00DC6EB0">
        <w:trPr>
          <w:trHeight w:val="489"/>
        </w:trPr>
        <w:tc>
          <w:tcPr>
            <w:tcW w:w="3544" w:type="dxa"/>
          </w:tcPr>
          <w:p w:rsidR="00DC6EB0" w:rsidRPr="006C4788" w:rsidRDefault="00DC6EB0" w:rsidP="007971EF">
            <w:pPr>
              <w:pStyle w:val="TableParagraph"/>
              <w:spacing w:line="243" w:lineRule="exact"/>
              <w:ind w:left="148" w:right="147"/>
              <w:jc w:val="center"/>
              <w:rPr>
                <w:rFonts w:eastAsiaTheme="minorHAnsi"/>
                <w:b/>
                <w:sz w:val="20"/>
                <w:szCs w:val="28"/>
                <w:lang w:val="es-ES" w:bidi="es-ES"/>
              </w:rPr>
            </w:pPr>
            <w:r w:rsidRPr="006C4788">
              <w:rPr>
                <w:rFonts w:eastAsiaTheme="minorHAnsi"/>
                <w:b/>
                <w:sz w:val="20"/>
                <w:szCs w:val="28"/>
                <w:lang w:val="es-ES" w:bidi="es-ES"/>
              </w:rPr>
              <w:t>Denominación de la propuesta para la que solicita ayuda FSE</w:t>
            </w:r>
          </w:p>
        </w:tc>
        <w:tc>
          <w:tcPr>
            <w:tcW w:w="1418" w:type="dxa"/>
          </w:tcPr>
          <w:p w:rsidR="00DC6EB0" w:rsidRPr="006C4788" w:rsidRDefault="00DC6EB0" w:rsidP="007971EF">
            <w:pPr>
              <w:pStyle w:val="TableParagraph"/>
              <w:spacing w:line="243" w:lineRule="exact"/>
              <w:ind w:left="141" w:right="130"/>
              <w:jc w:val="center"/>
              <w:rPr>
                <w:rFonts w:eastAsiaTheme="minorHAnsi"/>
                <w:b/>
                <w:sz w:val="20"/>
                <w:szCs w:val="28"/>
                <w:lang w:val="es-ES" w:bidi="es-ES"/>
              </w:rPr>
            </w:pPr>
            <w:r w:rsidRPr="006C4788">
              <w:rPr>
                <w:rFonts w:eastAsiaTheme="minorHAnsi"/>
                <w:b/>
                <w:sz w:val="20"/>
                <w:szCs w:val="28"/>
                <w:lang w:val="es-ES" w:bidi="es-ES"/>
              </w:rPr>
              <w:t>Eje</w:t>
            </w:r>
          </w:p>
        </w:tc>
        <w:tc>
          <w:tcPr>
            <w:tcW w:w="1275" w:type="dxa"/>
          </w:tcPr>
          <w:p w:rsidR="00DC6EB0" w:rsidRPr="006C4788" w:rsidRDefault="00DC6EB0" w:rsidP="007971EF">
            <w:pPr>
              <w:pStyle w:val="TableParagraph"/>
              <w:spacing w:line="243" w:lineRule="exact"/>
              <w:ind w:left="264"/>
              <w:rPr>
                <w:rFonts w:eastAsiaTheme="minorHAnsi"/>
                <w:b/>
                <w:sz w:val="20"/>
                <w:szCs w:val="28"/>
                <w:lang w:val="es-ES" w:bidi="es-ES"/>
              </w:rPr>
            </w:pPr>
            <w:r w:rsidRPr="006C4788">
              <w:rPr>
                <w:rFonts w:eastAsiaTheme="minorHAnsi"/>
                <w:b/>
                <w:sz w:val="20"/>
                <w:szCs w:val="28"/>
                <w:lang w:val="es-ES" w:bidi="es-ES"/>
              </w:rPr>
              <w:t>Prioridad</w:t>
            </w:r>
          </w:p>
          <w:p w:rsidR="00DC6EB0" w:rsidRPr="006C4788" w:rsidRDefault="00DC6EB0" w:rsidP="007971EF">
            <w:pPr>
              <w:pStyle w:val="TableParagraph"/>
              <w:spacing w:line="225" w:lineRule="exact"/>
              <w:ind w:left="264"/>
              <w:rPr>
                <w:rFonts w:eastAsiaTheme="minorHAnsi"/>
                <w:b/>
                <w:sz w:val="20"/>
                <w:szCs w:val="28"/>
                <w:lang w:val="es-ES" w:bidi="es-ES"/>
              </w:rPr>
            </w:pPr>
            <w:r w:rsidRPr="006C4788">
              <w:rPr>
                <w:rFonts w:eastAsiaTheme="minorHAnsi"/>
                <w:b/>
                <w:sz w:val="20"/>
                <w:szCs w:val="28"/>
                <w:lang w:val="es-ES" w:bidi="es-ES"/>
              </w:rPr>
              <w:t>Inversión</w:t>
            </w:r>
          </w:p>
        </w:tc>
        <w:tc>
          <w:tcPr>
            <w:tcW w:w="1418" w:type="dxa"/>
          </w:tcPr>
          <w:p w:rsidR="00DC6EB0" w:rsidRPr="006C4788" w:rsidRDefault="00DC6EB0" w:rsidP="007971EF">
            <w:pPr>
              <w:pStyle w:val="TableParagraph"/>
              <w:spacing w:line="243" w:lineRule="exact"/>
              <w:ind w:left="293"/>
              <w:rPr>
                <w:rFonts w:eastAsiaTheme="minorHAnsi"/>
                <w:b/>
                <w:sz w:val="20"/>
                <w:szCs w:val="28"/>
                <w:lang w:val="es-ES" w:bidi="es-ES"/>
              </w:rPr>
            </w:pPr>
            <w:r w:rsidRPr="006C4788">
              <w:rPr>
                <w:rFonts w:eastAsiaTheme="minorHAnsi"/>
                <w:b/>
                <w:sz w:val="20"/>
                <w:szCs w:val="28"/>
                <w:lang w:val="es-ES" w:bidi="es-ES"/>
              </w:rPr>
              <w:t>Objetivo</w:t>
            </w:r>
          </w:p>
          <w:p w:rsidR="00DC6EB0" w:rsidRPr="006C4788" w:rsidRDefault="00DC6EB0" w:rsidP="007971EF">
            <w:pPr>
              <w:pStyle w:val="TableParagraph"/>
              <w:spacing w:line="225" w:lineRule="exact"/>
              <w:ind w:left="233"/>
              <w:rPr>
                <w:rFonts w:eastAsiaTheme="minorHAnsi"/>
                <w:b/>
                <w:sz w:val="20"/>
                <w:szCs w:val="28"/>
                <w:lang w:val="es-ES" w:bidi="es-ES"/>
              </w:rPr>
            </w:pPr>
            <w:r w:rsidRPr="006C4788">
              <w:rPr>
                <w:rFonts w:eastAsiaTheme="minorHAnsi"/>
                <w:b/>
                <w:sz w:val="20"/>
                <w:szCs w:val="28"/>
                <w:lang w:val="es-ES" w:bidi="es-ES"/>
              </w:rPr>
              <w:t>Específico</w:t>
            </w:r>
          </w:p>
        </w:tc>
        <w:tc>
          <w:tcPr>
            <w:tcW w:w="1417" w:type="dxa"/>
          </w:tcPr>
          <w:p w:rsidR="00DC6EB0" w:rsidRPr="006C4788" w:rsidRDefault="00DC6EB0" w:rsidP="007971EF">
            <w:pPr>
              <w:pStyle w:val="TableParagraph"/>
              <w:spacing w:line="243" w:lineRule="exact"/>
              <w:ind w:left="36" w:right="31"/>
              <w:jc w:val="center"/>
              <w:rPr>
                <w:rFonts w:eastAsiaTheme="minorHAnsi"/>
                <w:b/>
                <w:sz w:val="20"/>
                <w:szCs w:val="28"/>
                <w:lang w:val="es-ES" w:bidi="es-ES"/>
              </w:rPr>
            </w:pPr>
            <w:r w:rsidRPr="006C4788">
              <w:rPr>
                <w:rFonts w:eastAsiaTheme="minorHAnsi"/>
                <w:b/>
                <w:sz w:val="20"/>
                <w:szCs w:val="28"/>
                <w:lang w:val="es-ES" w:bidi="es-ES"/>
              </w:rPr>
              <w:t>Coste Total</w:t>
            </w:r>
          </w:p>
        </w:tc>
      </w:tr>
      <w:tr w:rsidR="00DC6EB0" w:rsidRPr="006C4788" w:rsidTr="00DC6EB0">
        <w:trPr>
          <w:trHeight w:val="486"/>
        </w:trPr>
        <w:tc>
          <w:tcPr>
            <w:tcW w:w="3544" w:type="dxa"/>
            <w:vAlign w:val="center"/>
          </w:tcPr>
          <w:p w:rsidR="00DC6EB0" w:rsidRPr="006C4788" w:rsidRDefault="00DC6EB0" w:rsidP="00DC6EB0">
            <w:pPr>
              <w:pStyle w:val="TableParagraph"/>
              <w:ind w:left="148" w:right="135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DC6EB0" w:rsidRPr="006C4788" w:rsidRDefault="00DC6EB0" w:rsidP="00DC6EB0">
            <w:pPr>
              <w:pStyle w:val="TableParagraph"/>
              <w:ind w:left="12"/>
              <w:jc w:val="center"/>
              <w:rPr>
                <w:sz w:val="24"/>
                <w:szCs w:val="24"/>
              </w:rPr>
            </w:pPr>
            <w:r w:rsidRPr="006C4788">
              <w:rPr>
                <w:w w:val="102"/>
                <w:sz w:val="24"/>
                <w:szCs w:val="24"/>
              </w:rPr>
              <w:t>7</w:t>
            </w:r>
          </w:p>
        </w:tc>
        <w:tc>
          <w:tcPr>
            <w:tcW w:w="1275" w:type="dxa"/>
            <w:vAlign w:val="center"/>
          </w:tcPr>
          <w:p w:rsidR="00DC6EB0" w:rsidRPr="006C4788" w:rsidRDefault="00DC6EB0" w:rsidP="00DC6EB0">
            <w:pPr>
              <w:pStyle w:val="TableParagraph"/>
              <w:ind w:left="419"/>
              <w:rPr>
                <w:sz w:val="24"/>
                <w:szCs w:val="24"/>
              </w:rPr>
            </w:pPr>
            <w:r w:rsidRPr="006C4788">
              <w:rPr>
                <w:sz w:val="24"/>
                <w:szCs w:val="24"/>
              </w:rPr>
              <w:t>9.1</w:t>
            </w:r>
          </w:p>
        </w:tc>
        <w:tc>
          <w:tcPr>
            <w:tcW w:w="1418" w:type="dxa"/>
            <w:vAlign w:val="center"/>
          </w:tcPr>
          <w:p w:rsidR="00DC6EB0" w:rsidRPr="006C4788" w:rsidRDefault="00DC6EB0" w:rsidP="00DC6EB0">
            <w:pPr>
              <w:pStyle w:val="TableParagraph"/>
              <w:ind w:left="288"/>
              <w:rPr>
                <w:sz w:val="24"/>
                <w:szCs w:val="24"/>
              </w:rPr>
            </w:pPr>
            <w:r w:rsidRPr="006C4788">
              <w:rPr>
                <w:sz w:val="24"/>
                <w:szCs w:val="24"/>
              </w:rPr>
              <w:t>9.1.1</w:t>
            </w:r>
          </w:p>
        </w:tc>
        <w:tc>
          <w:tcPr>
            <w:tcW w:w="1417" w:type="dxa"/>
            <w:vAlign w:val="center"/>
          </w:tcPr>
          <w:p w:rsidR="00DC6EB0" w:rsidRPr="006C4788" w:rsidRDefault="00DC6EB0" w:rsidP="00DC6EB0">
            <w:pPr>
              <w:pStyle w:val="TableParagraph"/>
              <w:ind w:left="49" w:right="31"/>
              <w:jc w:val="center"/>
              <w:rPr>
                <w:sz w:val="24"/>
                <w:szCs w:val="24"/>
              </w:rPr>
            </w:pPr>
          </w:p>
        </w:tc>
      </w:tr>
    </w:tbl>
    <w:p w:rsidR="00DC6EB0" w:rsidRPr="00DC6EB0" w:rsidRDefault="00DC6EB0" w:rsidP="00DC6EB0">
      <w:pPr>
        <w:rPr>
          <w:sz w:val="20"/>
        </w:rPr>
      </w:pPr>
    </w:p>
    <w:sectPr w:rsidR="00DC6EB0" w:rsidRPr="00DC6EB0" w:rsidSect="0086797B">
      <w:head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4848" w:rsidRDefault="00A44848" w:rsidP="000172E5">
      <w:pPr>
        <w:spacing w:after="0" w:line="240" w:lineRule="auto"/>
      </w:pPr>
      <w:r>
        <w:separator/>
      </w:r>
    </w:p>
  </w:endnote>
  <w:endnote w:type="continuationSeparator" w:id="0">
    <w:p w:rsidR="00A44848" w:rsidRDefault="00A4484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505906B-FA46-4214-8507-6F1960D55F99}"/>
    <w:embedBold r:id="rId2" w:fontKey="{F9224279-D56F-4C35-A9AD-B537DE9AF69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A5AA179-77F7-446C-BE42-BB74EDFA87C7}"/>
    <w:embedBold r:id="rId4" w:fontKey="{8A2A8FF1-3B35-4896-BF5C-E7984C5A9015}"/>
    <w:embedItalic r:id="rId5" w:fontKey="{6FA3409D-0049-4771-A3EA-D834FC9AB49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405FA4F-0254-427E-9A81-BF4D80A885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1D02671-EBF9-49E8-8BC6-9DD72B48414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4848" w:rsidRDefault="00A44848" w:rsidP="000172E5">
      <w:pPr>
        <w:spacing w:after="0" w:line="240" w:lineRule="auto"/>
      </w:pPr>
      <w:r>
        <w:separator/>
      </w:r>
    </w:p>
  </w:footnote>
  <w:footnote w:type="continuationSeparator" w:id="0">
    <w:p w:rsidR="00A44848" w:rsidRDefault="00A4484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1309"/>
      <w:gridCol w:w="7717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4907C3" w:rsidP="00637200">
          <w:pPr>
            <w:pStyle w:val="Encabezado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59264" behindDoc="0" locked="0" layoutInCell="1" allowOverlap="1" wp14:anchorId="300FF57C" wp14:editId="6F496B50">
                <wp:simplePos x="0" y="0"/>
                <wp:positionH relativeFrom="column">
                  <wp:posOffset>-69215</wp:posOffset>
                </wp:positionH>
                <wp:positionV relativeFrom="paragraph">
                  <wp:posOffset>129540</wp:posOffset>
                </wp:positionV>
                <wp:extent cx="1377950" cy="433070"/>
                <wp:effectExtent l="0" t="0" r="0" b="5080"/>
                <wp:wrapNone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7950" cy="4330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:rsidR="00B337A2" w:rsidRPr="00637200" w:rsidRDefault="004907C3" w:rsidP="00637200">
          <w:pPr>
            <w:pStyle w:val="Encabezado"/>
          </w:pPr>
          <w:r w:rsidRPr="00D67A4A">
            <w:rPr>
              <w:b w:val="0"/>
              <w:bCs/>
              <w:noProof/>
              <w:lang w:eastAsia="es-ES"/>
            </w:rPr>
            <w:drawing>
              <wp:anchor distT="0" distB="0" distL="114300" distR="114300" simplePos="0" relativeHeight="251658240" behindDoc="0" locked="0" layoutInCell="1" allowOverlap="1" wp14:anchorId="6EA6D106" wp14:editId="10ADC1DA">
                <wp:simplePos x="0" y="0"/>
                <wp:positionH relativeFrom="column">
                  <wp:posOffset>3461385</wp:posOffset>
                </wp:positionH>
                <wp:positionV relativeFrom="paragraph">
                  <wp:posOffset>136525</wp:posOffset>
                </wp:positionV>
                <wp:extent cx="1333500" cy="418465"/>
                <wp:effectExtent l="0" t="0" r="0" b="635"/>
                <wp:wrapNone/>
                <wp:docPr id="2" name="Imagen 2" descr="M:\PO 2014-2020\ORGANISMO INTERMEDIO\MEDIDAS ANTI FRAUDE\Matriz de riesgos\COOP TRANS 14-20 -no tocar\10_CONVOCATORIA OPERACIONES CT 21-23\Doc soporte\Anexos convoc CT\Previos\3. Logotipo FS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:\PO 2014-2020\ORGANISMO INTERMEDIO\MEDIDAS ANTI FRAUDE\Matriz de riesgos\COOP TRANS 14-20 -no tocar\10_CONVOCATORIA OPERACIONES CT 21-23\Doc soporte\Anexos convoc CT\Previos\3. Logotipo FS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41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0172E5" w:rsidRPr="00311D4F" w:rsidRDefault="000172E5" w:rsidP="00311D4F">
    <w:pPr>
      <w:pStyle w:val="Sinespaci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979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B0731"/>
    <w:rsid w:val="003F0847"/>
    <w:rsid w:val="0040090B"/>
    <w:rsid w:val="0046302A"/>
    <w:rsid w:val="00487D2D"/>
    <w:rsid w:val="004907C3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670787"/>
    <w:rsid w:val="006C4788"/>
    <w:rsid w:val="007147D7"/>
    <w:rsid w:val="00733D83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15E2F"/>
    <w:rsid w:val="00A370A8"/>
    <w:rsid w:val="00A44848"/>
    <w:rsid w:val="00B337A2"/>
    <w:rsid w:val="00BD3979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DC6EB0"/>
    <w:rsid w:val="00DC71EC"/>
    <w:rsid w:val="00E61C09"/>
    <w:rsid w:val="00E86767"/>
    <w:rsid w:val="00EB3B58"/>
    <w:rsid w:val="00EC7359"/>
    <w:rsid w:val="00EE3054"/>
    <w:rsid w:val="00F00606"/>
    <w:rsid w:val="00F01256"/>
    <w:rsid w:val="00F61952"/>
    <w:rsid w:val="00F66C79"/>
    <w:rsid w:val="00F7448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4907C3"/>
    <w:pPr>
      <w:widowControl w:val="0"/>
      <w:autoSpaceDE w:val="0"/>
      <w:autoSpaceDN w:val="0"/>
      <w:spacing w:before="0" w:after="0" w:line="240" w:lineRule="auto"/>
    </w:pPr>
    <w:rPr>
      <w:rFonts w:ascii="Calibri" w:eastAsia="Calibri" w:hAnsi="Calibri" w:cs="Calibri"/>
      <w:sz w:val="16"/>
      <w:szCs w:val="16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907C3"/>
    <w:rPr>
      <w:rFonts w:ascii="Calibri" w:eastAsia="Calibri" w:hAnsi="Calibri" w:cs="Calibri"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DC6EB0"/>
    <w:pPr>
      <w:widowControl w:val="0"/>
      <w:autoSpaceDE w:val="0"/>
      <w:autoSpaceDN w:val="0"/>
      <w:spacing w:after="0" w:line="240" w:lineRule="auto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C6EB0"/>
    <w:pPr>
      <w:widowControl w:val="0"/>
      <w:autoSpaceDE w:val="0"/>
      <w:autoSpaceDN w:val="0"/>
      <w:spacing w:before="0" w:after="0" w:line="240" w:lineRule="auto"/>
      <w:ind w:left="105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onino\AppData\Roaming\Microsoft\Plantillas\Formulario%20de%20suscripci&#243;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6C9AAEE8B2408DA0B2CC1F3DFFB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DCA2D-E256-4B81-89A8-FEEDABC2694B}"/>
      </w:docPartPr>
      <w:docPartBody>
        <w:p w:rsidR="004570C6" w:rsidRDefault="00786391" w:rsidP="00786391">
          <w:pPr>
            <w:pStyle w:val="116C9AAEE8B2408DA0B2CC1F3DFFBCDC"/>
          </w:pPr>
          <w:r w:rsidRPr="00637200">
            <w:rPr>
              <w:lang w:bidi="es-ES"/>
            </w:rPr>
            <w:t>Nombre</w:t>
          </w:r>
        </w:p>
      </w:docPartBody>
    </w:docPart>
    <w:docPart>
      <w:docPartPr>
        <w:name w:val="04698439198840989E237F27155A0D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9C16A6-7E9A-4E99-8094-2313A20E6AF1}"/>
      </w:docPartPr>
      <w:docPartBody>
        <w:p w:rsidR="004570C6" w:rsidRDefault="00786391" w:rsidP="00786391">
          <w:pPr>
            <w:pStyle w:val="04698439198840989E237F27155A0D07"/>
          </w:pPr>
          <w:r w:rsidRPr="006145D8">
            <w:rPr>
              <w:lang w:bidi="es-ES"/>
            </w:rPr>
            <w:t>Nombre</w:t>
          </w:r>
        </w:p>
      </w:docPartBody>
    </w:docPart>
    <w:docPart>
      <w:docPartPr>
        <w:name w:val="5D1C3FE776DE41FBA35482AC938C4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0CE260-B450-41B2-8BA2-0664E42840BB}"/>
      </w:docPartPr>
      <w:docPartBody>
        <w:p w:rsidR="004570C6" w:rsidRDefault="00786391" w:rsidP="00786391">
          <w:pPr>
            <w:pStyle w:val="5D1C3FE776DE41FBA35482AC938C4E3D"/>
          </w:pPr>
          <w:r w:rsidRPr="006145D8">
            <w:rPr>
              <w:lang w:bidi="es-ES"/>
            </w:rPr>
            <w:t>Nombre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391"/>
    <w:rsid w:val="004570C6"/>
    <w:rsid w:val="00587C82"/>
    <w:rsid w:val="00786391"/>
    <w:rsid w:val="00C4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786391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8639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184C4868ECF74ACC94F3129BCBABF924">
    <w:name w:val="184C4868ECF74ACC94F3129BCBABF924"/>
  </w:style>
  <w:style w:type="paragraph" w:customStyle="1" w:styleId="A359868D18544A968E4D9FEFFA84716E">
    <w:name w:val="A359868D18544A968E4D9FEFFA84716E"/>
  </w:style>
  <w:style w:type="paragraph" w:customStyle="1" w:styleId="74378B61C4D44EEFB0A93C9460869128">
    <w:name w:val="74378B61C4D44EEFB0A93C9460869128"/>
  </w:style>
  <w:style w:type="paragraph" w:customStyle="1" w:styleId="E1B76003714C450F91C90E9B75CC2138">
    <w:name w:val="E1B76003714C450F91C90E9B75CC2138"/>
  </w:style>
  <w:style w:type="paragraph" w:customStyle="1" w:styleId="CB174570A8B74031874B8A423C98534F">
    <w:name w:val="CB174570A8B74031874B8A423C98534F"/>
  </w:style>
  <w:style w:type="paragraph" w:customStyle="1" w:styleId="C87826D1C8344D51A7BAB75F3442AE87">
    <w:name w:val="C87826D1C8344D51A7BAB75F3442AE87"/>
  </w:style>
  <w:style w:type="paragraph" w:customStyle="1" w:styleId="DA9107D2A1A54E5E9960D3814254F44F">
    <w:name w:val="DA9107D2A1A54E5E9960D3814254F44F"/>
  </w:style>
  <w:style w:type="paragraph" w:customStyle="1" w:styleId="4D1FA8DD7952431FAAC0F7E6B78F57A9">
    <w:name w:val="4D1FA8DD7952431FAAC0F7E6B78F57A9"/>
  </w:style>
  <w:style w:type="paragraph" w:customStyle="1" w:styleId="B9BBC23B31CE4FF1BC613EA4F64D8F0E">
    <w:name w:val="B9BBC23B31CE4FF1BC613EA4F64D8F0E"/>
  </w:style>
  <w:style w:type="paragraph" w:customStyle="1" w:styleId="ABE9B8A890B24A4F90A809EA98DB2E94">
    <w:name w:val="ABE9B8A890B24A4F90A809EA98DB2E94"/>
  </w:style>
  <w:style w:type="paragraph" w:customStyle="1" w:styleId="1CFA36F76FE04682B60CE28DAA46FF44">
    <w:name w:val="1CFA36F76FE04682B60CE28DAA46FF44"/>
  </w:style>
  <w:style w:type="paragraph" w:customStyle="1" w:styleId="3B2D2B926C664781AEEBC63022B0E791">
    <w:name w:val="3B2D2B926C664781AEEBC63022B0E791"/>
  </w:style>
  <w:style w:type="paragraph" w:customStyle="1" w:styleId="4C5B8A9B0E4541CB93EC36D37A9983DA">
    <w:name w:val="4C5B8A9B0E4541CB93EC36D37A9983DA"/>
  </w:style>
  <w:style w:type="paragraph" w:customStyle="1" w:styleId="694FCE6A703546CD90E72A5194580D44">
    <w:name w:val="694FCE6A703546CD90E72A5194580D44"/>
    <w:rsid w:val="00786391"/>
  </w:style>
  <w:style w:type="paragraph" w:customStyle="1" w:styleId="116C9AAEE8B2408DA0B2CC1F3DFFBCDC">
    <w:name w:val="116C9AAEE8B2408DA0B2CC1F3DFFBCDC"/>
    <w:rsid w:val="00786391"/>
  </w:style>
  <w:style w:type="paragraph" w:customStyle="1" w:styleId="BD760EE076A24A3B97CFD48717679EBB">
    <w:name w:val="BD760EE076A24A3B97CFD48717679EBB"/>
    <w:rsid w:val="00786391"/>
  </w:style>
  <w:style w:type="paragraph" w:customStyle="1" w:styleId="B03959EC10FA446D8116E78059A38008">
    <w:name w:val="B03959EC10FA446D8116E78059A38008"/>
    <w:rsid w:val="00786391"/>
  </w:style>
  <w:style w:type="paragraph" w:customStyle="1" w:styleId="3EF4D22156EC4EFD9DE52FC1C7B3FFC1">
    <w:name w:val="3EF4D22156EC4EFD9DE52FC1C7B3FFC1"/>
    <w:rsid w:val="00786391"/>
  </w:style>
  <w:style w:type="paragraph" w:customStyle="1" w:styleId="D3D06A47D4534A0D91AE4AAC1F6B435D">
    <w:name w:val="D3D06A47D4534A0D91AE4AAC1F6B435D"/>
    <w:rsid w:val="00786391"/>
  </w:style>
  <w:style w:type="paragraph" w:customStyle="1" w:styleId="0AFD6FF5DD344509A34B21193893A6D9">
    <w:name w:val="0AFD6FF5DD344509A34B21193893A6D9"/>
    <w:rsid w:val="00786391"/>
  </w:style>
  <w:style w:type="paragraph" w:customStyle="1" w:styleId="04698439198840989E237F27155A0D07">
    <w:name w:val="04698439198840989E237F27155A0D07"/>
    <w:rsid w:val="00786391"/>
  </w:style>
  <w:style w:type="paragraph" w:customStyle="1" w:styleId="2307717E3C804A75B405B7FB45FFD643">
    <w:name w:val="2307717E3C804A75B405B7FB45FFD643"/>
    <w:rsid w:val="00786391"/>
  </w:style>
  <w:style w:type="paragraph" w:customStyle="1" w:styleId="76945C308F934C63B4C7AB38CD780D4C">
    <w:name w:val="76945C308F934C63B4C7AB38CD780D4C"/>
    <w:rsid w:val="00786391"/>
  </w:style>
  <w:style w:type="paragraph" w:customStyle="1" w:styleId="597677A788F34E13939A6A2D4ACEA127">
    <w:name w:val="597677A788F34E13939A6A2D4ACEA127"/>
    <w:rsid w:val="00786391"/>
  </w:style>
  <w:style w:type="paragraph" w:customStyle="1" w:styleId="86BD84EEC9F646B19CC9FD203670F7CE">
    <w:name w:val="86BD84EEC9F646B19CC9FD203670F7CE"/>
    <w:rsid w:val="00786391"/>
  </w:style>
  <w:style w:type="paragraph" w:customStyle="1" w:styleId="D3CFFFBDB08248BCB75F6514DC648ACF">
    <w:name w:val="D3CFFFBDB08248BCB75F6514DC648ACF"/>
    <w:rsid w:val="00786391"/>
  </w:style>
  <w:style w:type="paragraph" w:customStyle="1" w:styleId="C58A6EBB0EF44C349C3FBF9F064E6F45">
    <w:name w:val="C58A6EBB0EF44C349C3FBF9F064E6F45"/>
    <w:rsid w:val="00786391"/>
  </w:style>
  <w:style w:type="paragraph" w:customStyle="1" w:styleId="123DD0A8254B4A16A2D84914A6757455">
    <w:name w:val="123DD0A8254B4A16A2D84914A6757455"/>
    <w:rsid w:val="00786391"/>
  </w:style>
  <w:style w:type="paragraph" w:customStyle="1" w:styleId="4D2F95BE9FA342E8893C8F49E8B4F87D">
    <w:name w:val="4D2F95BE9FA342E8893C8F49E8B4F87D"/>
    <w:rsid w:val="00786391"/>
  </w:style>
  <w:style w:type="paragraph" w:customStyle="1" w:styleId="5AE8EEBCF4144428A24DB61189717849">
    <w:name w:val="5AE8EEBCF4144428A24DB61189717849"/>
    <w:rsid w:val="00786391"/>
  </w:style>
  <w:style w:type="paragraph" w:customStyle="1" w:styleId="4BB38FE99A9645EAA7F825289615D95A">
    <w:name w:val="4BB38FE99A9645EAA7F825289615D95A"/>
    <w:rsid w:val="00786391"/>
  </w:style>
  <w:style w:type="paragraph" w:customStyle="1" w:styleId="629D04F869DF4F4F864008F3B782D0DF">
    <w:name w:val="629D04F869DF4F4F864008F3B782D0DF"/>
    <w:rsid w:val="00786391"/>
  </w:style>
  <w:style w:type="paragraph" w:customStyle="1" w:styleId="21D8BBA634604864AF29C580B52A98EC">
    <w:name w:val="21D8BBA634604864AF29C580B52A98EC"/>
    <w:rsid w:val="00786391"/>
  </w:style>
  <w:style w:type="paragraph" w:customStyle="1" w:styleId="FF24CF9E2ACC48D6B62D246767F0AB06">
    <w:name w:val="FF24CF9E2ACC48D6B62D246767F0AB06"/>
    <w:rsid w:val="00786391"/>
  </w:style>
  <w:style w:type="paragraph" w:customStyle="1" w:styleId="781B3944933F4FAD8F01AAB42738A511">
    <w:name w:val="781B3944933F4FAD8F01AAB42738A511"/>
    <w:rsid w:val="00786391"/>
  </w:style>
  <w:style w:type="paragraph" w:customStyle="1" w:styleId="1ACD6DBD6D4448F89EA5F9A7493B6D8C">
    <w:name w:val="1ACD6DBD6D4448F89EA5F9A7493B6D8C"/>
    <w:rsid w:val="00786391"/>
  </w:style>
  <w:style w:type="paragraph" w:customStyle="1" w:styleId="281A400278EF47D6B4CD0C6D37D94683">
    <w:name w:val="281A400278EF47D6B4CD0C6D37D94683"/>
    <w:rsid w:val="00786391"/>
  </w:style>
  <w:style w:type="paragraph" w:customStyle="1" w:styleId="59AAAC92EF944A6883FB8198F0986322">
    <w:name w:val="59AAAC92EF944A6883FB8198F0986322"/>
    <w:rsid w:val="00786391"/>
  </w:style>
  <w:style w:type="paragraph" w:customStyle="1" w:styleId="372B55096DD8462B816364D28C6465A0">
    <w:name w:val="372B55096DD8462B816364D28C6465A0"/>
    <w:rsid w:val="00786391"/>
  </w:style>
  <w:style w:type="paragraph" w:customStyle="1" w:styleId="500CC4BE693744EB8723B945CCA4767C">
    <w:name w:val="500CC4BE693744EB8723B945CCA4767C"/>
    <w:rsid w:val="00786391"/>
  </w:style>
  <w:style w:type="paragraph" w:customStyle="1" w:styleId="9891ACD9A7964CD3B45DAC7E66BA1FA5">
    <w:name w:val="9891ACD9A7964CD3B45DAC7E66BA1FA5"/>
    <w:rsid w:val="00786391"/>
  </w:style>
  <w:style w:type="paragraph" w:customStyle="1" w:styleId="F2265F89FE504F2C9213579C4DDE03A8">
    <w:name w:val="F2265F89FE504F2C9213579C4DDE03A8"/>
    <w:rsid w:val="00786391"/>
  </w:style>
  <w:style w:type="paragraph" w:customStyle="1" w:styleId="75508E1E3B8E48D395108F2322842401">
    <w:name w:val="75508E1E3B8E48D395108F2322842401"/>
    <w:rsid w:val="00786391"/>
  </w:style>
  <w:style w:type="paragraph" w:customStyle="1" w:styleId="3A2AF8082B9C4B03A1416B00A67C228F">
    <w:name w:val="3A2AF8082B9C4B03A1416B00A67C228F"/>
    <w:rsid w:val="00786391"/>
  </w:style>
  <w:style w:type="paragraph" w:customStyle="1" w:styleId="E06399DD40834D88911C8CB142F7F2B6">
    <w:name w:val="E06399DD40834D88911C8CB142F7F2B6"/>
    <w:rsid w:val="00786391"/>
  </w:style>
  <w:style w:type="paragraph" w:customStyle="1" w:styleId="1EC7360FE1D04330BF2D003C3F3DC804">
    <w:name w:val="1EC7360FE1D04330BF2D003C3F3DC804"/>
    <w:rsid w:val="00786391"/>
  </w:style>
  <w:style w:type="paragraph" w:customStyle="1" w:styleId="1718CE7CF8224448B102EEEDF3C1661A">
    <w:name w:val="1718CE7CF8224448B102EEEDF3C1661A"/>
    <w:rsid w:val="00786391"/>
  </w:style>
  <w:style w:type="paragraph" w:customStyle="1" w:styleId="306A0900161E4A9AB24FB1E78BF595CD">
    <w:name w:val="306A0900161E4A9AB24FB1E78BF595CD"/>
    <w:rsid w:val="00786391"/>
  </w:style>
  <w:style w:type="paragraph" w:customStyle="1" w:styleId="802AA536B2974D2688D0D15F4E92CCCB">
    <w:name w:val="802AA536B2974D2688D0D15F4E92CCCB"/>
    <w:rsid w:val="00786391"/>
  </w:style>
  <w:style w:type="paragraph" w:customStyle="1" w:styleId="58781DB1D05245E4A52894073815EE2B">
    <w:name w:val="58781DB1D05245E4A52894073815EE2B"/>
    <w:rsid w:val="00786391"/>
  </w:style>
  <w:style w:type="paragraph" w:customStyle="1" w:styleId="676109A1F74140F68E8A5072F5803643">
    <w:name w:val="676109A1F74140F68E8A5072F5803643"/>
    <w:rsid w:val="00786391"/>
  </w:style>
  <w:style w:type="paragraph" w:customStyle="1" w:styleId="00731EB730A7455AA45B8532D18F6B21">
    <w:name w:val="00731EB730A7455AA45B8532D18F6B21"/>
    <w:rsid w:val="00786391"/>
  </w:style>
  <w:style w:type="paragraph" w:customStyle="1" w:styleId="1CB0597433E74DB78DC69C1EF046ECA4">
    <w:name w:val="1CB0597433E74DB78DC69C1EF046ECA4"/>
    <w:rsid w:val="00786391"/>
  </w:style>
  <w:style w:type="paragraph" w:customStyle="1" w:styleId="6547622E7B6E4EE7AAD97EE0E38CA213">
    <w:name w:val="6547622E7B6E4EE7AAD97EE0E38CA213"/>
    <w:rsid w:val="00786391"/>
  </w:style>
  <w:style w:type="paragraph" w:customStyle="1" w:styleId="ED8EADF6B1DA49D686454AEE9A146C0A">
    <w:name w:val="ED8EADF6B1DA49D686454AEE9A146C0A"/>
    <w:rsid w:val="00786391"/>
  </w:style>
  <w:style w:type="paragraph" w:customStyle="1" w:styleId="388D8860C9F3459FB5CD116CBCD79526">
    <w:name w:val="388D8860C9F3459FB5CD116CBCD79526"/>
    <w:rsid w:val="00786391"/>
  </w:style>
  <w:style w:type="paragraph" w:customStyle="1" w:styleId="590E6AFD62974005A854B7DBB8804910">
    <w:name w:val="590E6AFD62974005A854B7DBB8804910"/>
    <w:rsid w:val="00786391"/>
  </w:style>
  <w:style w:type="paragraph" w:customStyle="1" w:styleId="5D1C3FE776DE41FBA35482AC938C4E3D">
    <w:name w:val="5D1C3FE776DE41FBA35482AC938C4E3D"/>
    <w:rsid w:val="007863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b8ba22f6-f48b-4a7e-8502-dd161001bbb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21313FC335DC04D8F3E0F886DDDFF5A" ma:contentTypeVersion="12" ma:contentTypeDescription="Crear nuevo documento." ma:contentTypeScope="" ma:versionID="51b9c8e1b7c67c9a7172cee9d6d7500c">
  <xsd:schema xmlns:xsd="http://www.w3.org/2001/XMLSchema" xmlns:xs="http://www.w3.org/2001/XMLSchema" xmlns:p="http://schemas.microsoft.com/office/2006/metadata/properties" xmlns:ns3="c2c1dbd9-1ac8-49ed-86b8-287b6dcb5fbb" xmlns:ns4="b8ba22f6-f48b-4a7e-8502-dd161001bbb3" targetNamespace="http://schemas.microsoft.com/office/2006/metadata/properties" ma:root="true" ma:fieldsID="675789f19d9e7ceffae9757102e1743c" ns3:_="" ns4:_="">
    <xsd:import namespace="c2c1dbd9-1ac8-49ed-86b8-287b6dcb5fbb"/>
    <xsd:import namespace="b8ba22f6-f48b-4a7e-8502-dd161001bb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c1dbd9-1ac8-49ed-86b8-287b6dcb5f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ba22f6-f48b-4a7e-8502-dd161001bb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b8ba22f6-f48b-4a7e-8502-dd161001bbb3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8D1BE8-02FB-4EE7-B269-152D7995EA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c1dbd9-1ac8-49ed-86b8-287b6dcb5fbb"/>
    <ds:schemaRef ds:uri="b8ba22f6-f48b-4a7e-8502-dd161001bb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37F397-9575-4577-B0CE-A34924864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123</Words>
  <Characters>682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2021-07-23T10:09:00Z</dcterms:created>
  <dcterms:modified xsi:type="dcterms:W3CDTF">2021-09-01T08:10:00Z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0x010100D21313FC335DC04D8F3E0F886DDDFF5A</vt:lpwstr>
  </property>
</Properties>
</file>